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948D6" w14:textId="77777777" w:rsidR="0002377C" w:rsidRDefault="0002377C" w:rsidP="0002377C">
      <w:pPr>
        <w:pStyle w:val="Overskrift1"/>
        <w:spacing w:before="0" w:line="1200" w:lineRule="exact"/>
        <w:jc w:val="center"/>
        <w:rPr>
          <w:sz w:val="96"/>
          <w:szCs w:val="96"/>
        </w:rPr>
      </w:pPr>
    </w:p>
    <w:p w14:paraId="1588021B" w14:textId="416B6C5F" w:rsidR="00673953" w:rsidRPr="00200E3F" w:rsidRDefault="0002377C" w:rsidP="0061742A">
      <w:pPr>
        <w:pStyle w:val="Overskrift1"/>
        <w:spacing w:before="1680" w:line="1200" w:lineRule="exact"/>
        <w:jc w:val="center"/>
        <w:rPr>
          <w:sz w:val="96"/>
          <w:szCs w:val="96"/>
        </w:rPr>
      </w:pPr>
      <w:r>
        <w:rPr>
          <w:sz w:val="96"/>
          <w:szCs w:val="96"/>
        </w:rPr>
        <w:fldChar w:fldCharType="begin"/>
      </w:r>
      <w:r>
        <w:rPr>
          <w:sz w:val="96"/>
          <w:szCs w:val="96"/>
        </w:rPr>
        <w:instrText xml:space="preserve">MacroButton NoMacro  </w:instrText>
      </w:r>
      <w:r w:rsidRPr="00200E3F">
        <w:rPr>
          <w:sz w:val="96"/>
          <w:szCs w:val="96"/>
        </w:rPr>
        <w:instrText>[Rapportoverskrift</w:instrText>
      </w:r>
      <w:r>
        <w:rPr>
          <w:sz w:val="96"/>
          <w:szCs w:val="96"/>
        </w:rPr>
        <w:instrText>]</w:instrText>
      </w:r>
      <w:r>
        <w:rPr>
          <w:sz w:val="96"/>
          <w:szCs w:val="96"/>
        </w:rPr>
        <w:fldChar w:fldCharType="end"/>
      </w:r>
    </w:p>
    <w:p w14:paraId="1DC58581" w14:textId="77777777" w:rsidR="00200E3F" w:rsidRPr="00850312" w:rsidRDefault="00200E3F" w:rsidP="00850312">
      <w:pPr>
        <w:pStyle w:val="Brdtekst"/>
      </w:pPr>
      <w:r w:rsidRPr="00850312">
        <w:br w:type="page"/>
      </w:r>
    </w:p>
    <w:p w14:paraId="3D9F591D" w14:textId="77777777" w:rsidR="00673953" w:rsidRPr="00850312" w:rsidRDefault="00673953" w:rsidP="00850312">
      <w:pPr>
        <w:pStyle w:val="Brdtekst"/>
      </w:pPr>
    </w:p>
    <w:bookmarkStart w:id="0" w:name="_Hlk137553112"/>
    <w:p w14:paraId="252A90AB" w14:textId="7C4BCAC5" w:rsidR="00C40659" w:rsidRPr="007904C3" w:rsidRDefault="00D27252" w:rsidP="00A94916">
      <w:pPr>
        <w:pStyle w:val="Overskrift1"/>
        <w:rPr>
          <w:sz w:val="66"/>
          <w:szCs w:val="66"/>
        </w:rPr>
      </w:pPr>
      <w:r>
        <w:rPr>
          <w:sz w:val="66"/>
          <w:szCs w:val="66"/>
        </w:rPr>
        <w:fldChar w:fldCharType="begin"/>
      </w:r>
      <w:r>
        <w:rPr>
          <w:sz w:val="66"/>
          <w:szCs w:val="66"/>
        </w:rPr>
        <w:instrText xml:space="preserve"> MacroButton NoMacro </w:instrText>
      </w:r>
      <w:r w:rsidRPr="00D27252">
        <w:rPr>
          <w:sz w:val="66"/>
          <w:szCs w:val="66"/>
        </w:rPr>
        <w:instrText>[Rapportoverskrift]</w:instrText>
      </w:r>
      <w:r>
        <w:rPr>
          <w:sz w:val="66"/>
          <w:szCs w:val="66"/>
        </w:rPr>
        <w:fldChar w:fldCharType="end"/>
      </w:r>
    </w:p>
    <w:bookmarkEnd w:id="0"/>
    <w:p w14:paraId="6CFCAF82" w14:textId="77777777" w:rsidR="00C40659" w:rsidRPr="00850312" w:rsidRDefault="00C40659" w:rsidP="00850312">
      <w:pPr>
        <w:pStyle w:val="Brdtekst"/>
      </w:pPr>
    </w:p>
    <w:p w14:paraId="34E601B1" w14:textId="21F48653" w:rsidR="00AD3FCF" w:rsidRPr="00673953" w:rsidRDefault="00D27252" w:rsidP="00A94916">
      <w:pPr>
        <w:pStyle w:val="Overskrift1"/>
      </w:pPr>
      <w:r>
        <w:fldChar w:fldCharType="begin"/>
      </w:r>
      <w:r>
        <w:instrText xml:space="preserve"> MacroButton NoMacro </w:instrText>
      </w:r>
      <w:r w:rsidRPr="00673953">
        <w:instrText>[</w:instrText>
      </w:r>
      <w:r w:rsidRPr="00A94916">
        <w:instrText>Rapportunderoverskrift</w:instrText>
      </w:r>
      <w:r w:rsidRPr="00673953">
        <w:instrText>]</w:instrText>
      </w:r>
      <w:r>
        <w:fldChar w:fldCharType="end"/>
      </w:r>
    </w:p>
    <w:p w14:paraId="76DBB9B1" w14:textId="6A691C22" w:rsidR="00283AB7" w:rsidRPr="00A94916" w:rsidRDefault="00D27252" w:rsidP="00A94916">
      <w:pPr>
        <w:pStyle w:val="Brdtekst"/>
      </w:pPr>
      <w:r>
        <w:fldChar w:fldCharType="begin"/>
      </w:r>
      <w:r>
        <w:instrText xml:space="preserve"> MacroButton NoMacro </w:instrText>
      </w:r>
      <w:r>
        <w:fldChar w:fldCharType="end"/>
      </w:r>
    </w:p>
    <w:p w14:paraId="5F1E0FD7" w14:textId="38AF1978" w:rsidR="00D27252" w:rsidRPr="00A94916" w:rsidRDefault="00283AB7" w:rsidP="00D27252">
      <w:pPr>
        <w:pStyle w:val="Brdtekst"/>
      </w:pPr>
      <w:r w:rsidRPr="00850312">
        <w:t>Forfatter</w:t>
      </w:r>
      <w:r w:rsidR="00D27252">
        <w:t>(-</w:t>
      </w:r>
      <w:r w:rsidRPr="00850312">
        <w:t>e</w:t>
      </w:r>
      <w:r w:rsidR="00D27252">
        <w:t>)</w:t>
      </w:r>
      <w:r w:rsidRPr="00850312">
        <w:t xml:space="preserve">: </w:t>
      </w:r>
      <w:r w:rsidR="00D27252">
        <w:fldChar w:fldCharType="begin"/>
      </w:r>
      <w:r w:rsidR="00D27252">
        <w:instrText xml:space="preserve"> MacroButton NoMacro [</w:instrText>
      </w:r>
      <w:r w:rsidR="00D27252">
        <w:instrText>Navn(-e)</w:instrText>
      </w:r>
      <w:r w:rsidR="00D27252">
        <w:instrText>]</w:instrText>
      </w:r>
      <w:r w:rsidR="00D27252">
        <w:fldChar w:fldCharType="end"/>
      </w:r>
    </w:p>
    <w:p w14:paraId="64349B2B" w14:textId="0069EEAE" w:rsidR="00291DDF" w:rsidRPr="00850312" w:rsidRDefault="00291DDF" w:rsidP="00850312">
      <w:pPr>
        <w:pStyle w:val="Brdtekst"/>
      </w:pPr>
      <w:r w:rsidRPr="00850312">
        <w:t xml:space="preserve">Dato: </w:t>
      </w:r>
      <w:sdt>
        <w:sdtPr>
          <w:id w:val="-785498324"/>
          <w:placeholder>
            <w:docPart w:val="8323985B0C9B44ABBA2DB88484000EAF"/>
          </w:placeholder>
          <w:showingPlcHdr/>
          <w:date>
            <w:dateFormat w:val="dd-MM-yyyy"/>
            <w:lid w:val="da-DK"/>
            <w:storeMappedDataAs w:val="dateTime"/>
            <w:calendar w:val="gregorian"/>
          </w:date>
        </w:sdtPr>
        <w:sdtContent>
          <w:r w:rsidR="00D27252" w:rsidRPr="00C50B98">
            <w:rPr>
              <w:rStyle w:val="Pladsholdertekst"/>
            </w:rPr>
            <w:t>Klik eller tryk for at angive en dato.</w:t>
          </w:r>
        </w:sdtContent>
      </w:sdt>
    </w:p>
    <w:p w14:paraId="5131A3FA" w14:textId="46956D13" w:rsidR="0030332D" w:rsidRPr="00850312" w:rsidRDefault="00283AB7" w:rsidP="00850312">
      <w:pPr>
        <w:pStyle w:val="Brdtekst"/>
      </w:pPr>
      <w:r w:rsidRPr="00850312">
        <w:t xml:space="preserve">Kontaktperson: </w:t>
      </w:r>
      <w:r w:rsidR="0002377C">
        <w:fldChar w:fldCharType="begin"/>
      </w:r>
      <w:r w:rsidR="0002377C">
        <w:instrText xml:space="preserve"> MacroButton NoMacro </w:instrText>
      </w:r>
      <w:r w:rsidR="0002377C" w:rsidRPr="00D27252">
        <w:instrText>[Navn]</w:instrText>
      </w:r>
      <w:r w:rsidR="0002377C">
        <w:fldChar w:fldCharType="end"/>
      </w:r>
    </w:p>
    <w:p w14:paraId="786C821D" w14:textId="77777777" w:rsidR="00283AB7" w:rsidRPr="00A94916" w:rsidRDefault="00283AB7" w:rsidP="00A94916">
      <w:pPr>
        <w:pStyle w:val="Brdtekst"/>
      </w:pPr>
    </w:p>
    <w:p w14:paraId="75C879A2" w14:textId="77777777" w:rsidR="00200E3F" w:rsidRPr="00850312" w:rsidRDefault="00200E3F" w:rsidP="00850312">
      <w:pPr>
        <w:pStyle w:val="Brdtekst"/>
      </w:pPr>
      <w:r w:rsidRPr="00850312">
        <w:br w:type="page"/>
      </w:r>
    </w:p>
    <w:p w14:paraId="26EF39A8" w14:textId="77777777" w:rsidR="00283AB7" w:rsidRPr="0030332D" w:rsidRDefault="00283AB7" w:rsidP="009529E3">
      <w:pPr>
        <w:pStyle w:val="Overskrift1"/>
      </w:pPr>
      <w:r w:rsidRPr="009529E3">
        <w:lastRenderedPageBreak/>
        <w:t>Forord</w:t>
      </w:r>
    </w:p>
    <w:sdt>
      <w:sdtPr>
        <w:id w:val="1386446491"/>
        <w:lock w:val="sdtContentLocked"/>
        <w:placeholder>
          <w:docPart w:val="DefaultPlaceholder_-1854013440"/>
        </w:placeholder>
        <w:group/>
      </w:sdtPr>
      <w:sdtContent>
        <w:p w14:paraId="4283BAF9" w14:textId="52C9F891" w:rsidR="009529E3" w:rsidRPr="0040563E" w:rsidRDefault="009529E3" w:rsidP="009529E3">
          <w:pPr>
            <w:pStyle w:val="Brdtekst"/>
          </w:pPr>
          <w:r w:rsidRPr="0040563E">
            <w:t xml:space="preserve">I 2023 oprettede Ældre Sagen en </w:t>
          </w:r>
          <w:r w:rsidRPr="009529E3">
            <w:t>forskningspulje</w:t>
          </w:r>
          <w:r w:rsidRPr="0040563E">
            <w:t xml:space="preserve"> på i alt 450.000 kr. til udmøntning af tre mindre forskningsprojekter á 150.000 kr. pr. projekt. Puljen var målrettet forskere med et ønske om at bygge ovenpå Ældre Sagens Fremtidsstudie ’Alderens mangfoldighed’ - et forløbsstudie gennemført i 2010, 2015 og 2021 om livet, forventningerne og ønskerne til fremtiden blandt danskere mellem 50 og 89 år.</w:t>
          </w:r>
        </w:p>
        <w:p w14:paraId="52A8AD3C" w14:textId="77777777" w:rsidR="009529E3" w:rsidRPr="0040563E" w:rsidRDefault="009529E3" w:rsidP="009529E3">
          <w:pPr>
            <w:pStyle w:val="Brdtekst"/>
          </w:pPr>
          <w:r w:rsidRPr="0040563E">
            <w:t>Formålet med dette har været at få udfoldet og nuanceret Fremtidsstudiets fund og dermed tilvejebringe ny viden. Derudover skulle projekterne gerne generere viden, der kan nå ud til den bredere befolkning, samt pege i retning af mulige udviklingstendenser, der kan præge velfærdssamfundet i fremtiden.</w:t>
          </w:r>
        </w:p>
        <w:p w14:paraId="2C0ABB47" w14:textId="77777777" w:rsidR="009529E3" w:rsidRPr="0040563E" w:rsidRDefault="009529E3" w:rsidP="009529E3">
          <w:pPr>
            <w:pStyle w:val="Brdtekst"/>
          </w:pPr>
          <w:r w:rsidRPr="0040563E">
            <w:t xml:space="preserve">Dette notat sammenfatter de resultater, som udsprang af det ene af de i alt tre puljeprojekter. </w:t>
          </w:r>
        </w:p>
        <w:p w14:paraId="32BF5C86" w14:textId="6D86431F" w:rsidR="000B0FC5" w:rsidRPr="00A94916" w:rsidRDefault="009529E3" w:rsidP="009529E3">
          <w:pPr>
            <w:pStyle w:val="Brdtekst"/>
          </w:pPr>
          <w:r w:rsidRPr="0040563E">
            <w:t>Læs mere om Ældre Sagens Fremtidsstudie, forskningssamarbejdet og de resterende</w:t>
          </w:r>
          <w:r>
            <w:t xml:space="preserve"> </w:t>
          </w:r>
          <w:r w:rsidRPr="0040563E">
            <w:t xml:space="preserve">projekter </w:t>
          </w:r>
          <w:hyperlink r:id="rId8" w:history="1">
            <w:r w:rsidRPr="0040563E">
              <w:rPr>
                <w:rStyle w:val="Hyperlink"/>
                <w:rFonts w:cstheme="minorHAnsi"/>
                <w:szCs w:val="24"/>
              </w:rPr>
              <w:t>her</w:t>
            </w:r>
          </w:hyperlink>
          <w:r w:rsidR="000B0FC5" w:rsidRPr="00A94916">
            <w:t>.</w:t>
          </w:r>
        </w:p>
      </w:sdtContent>
    </w:sdt>
    <w:p w14:paraId="724D5053" w14:textId="77777777" w:rsidR="000B0FC5" w:rsidRPr="00A94916" w:rsidRDefault="000B0FC5" w:rsidP="00A94916">
      <w:pPr>
        <w:pStyle w:val="Brdtekst"/>
      </w:pPr>
    </w:p>
    <w:p w14:paraId="1B0F8394" w14:textId="77777777" w:rsidR="0030332D" w:rsidRPr="00A94916" w:rsidRDefault="0030332D" w:rsidP="00A94916">
      <w:pPr>
        <w:pStyle w:val="Brdtekst"/>
      </w:pPr>
    </w:p>
    <w:p w14:paraId="3D378F52" w14:textId="77777777" w:rsidR="00283AB7" w:rsidRPr="00A94916" w:rsidRDefault="00283AB7" w:rsidP="00A94916">
      <w:pPr>
        <w:pStyle w:val="Brdtekst"/>
      </w:pPr>
    </w:p>
    <w:p w14:paraId="17820C5E" w14:textId="77777777" w:rsidR="00C40659" w:rsidRPr="00A94916" w:rsidRDefault="00C40659" w:rsidP="00A94916">
      <w:pPr>
        <w:pStyle w:val="Brdtekst"/>
      </w:pPr>
    </w:p>
    <w:p w14:paraId="732121E0" w14:textId="77777777" w:rsidR="00C40659" w:rsidRPr="00A94916" w:rsidRDefault="00C40659" w:rsidP="00A94916">
      <w:pPr>
        <w:pStyle w:val="Brdtekst"/>
      </w:pPr>
    </w:p>
    <w:p w14:paraId="591D8343" w14:textId="77777777" w:rsidR="00283AB7" w:rsidRPr="00A94916" w:rsidRDefault="00283AB7" w:rsidP="00A94916">
      <w:pPr>
        <w:pStyle w:val="Brdtekst"/>
      </w:pPr>
    </w:p>
    <w:p w14:paraId="5C4188F7" w14:textId="77777777" w:rsidR="00283AB7" w:rsidRPr="00A94916" w:rsidRDefault="00283AB7" w:rsidP="00A94916">
      <w:pPr>
        <w:pStyle w:val="Brdtekst"/>
      </w:pPr>
    </w:p>
    <w:p w14:paraId="597438CE" w14:textId="77777777" w:rsidR="00850312" w:rsidRDefault="00283AB7" w:rsidP="00D27252">
      <w:pPr>
        <w:pStyle w:val="Kapitel"/>
      </w:pPr>
      <w:r w:rsidRPr="00850312">
        <w:lastRenderedPageBreak/>
        <w:t>Sammenfatning</w:t>
      </w:r>
    </w:p>
    <w:p w14:paraId="287DF401" w14:textId="037EA5E7" w:rsidR="00D27252" w:rsidRPr="00A94916" w:rsidRDefault="00D27252" w:rsidP="00D27252">
      <w:pPr>
        <w:pStyle w:val="Overskrift1"/>
      </w:pPr>
      <w:r>
        <w:fldChar w:fldCharType="begin"/>
      </w:r>
      <w:r>
        <w:instrText xml:space="preserve"> MacroButton NoMacro </w:instrText>
      </w:r>
      <w:r w:rsidRPr="00BF0B36">
        <w:instrText>[Overskrift 1]</w:instrText>
      </w:r>
      <w:r>
        <w:fldChar w:fldCharType="end"/>
      </w:r>
    </w:p>
    <w:p w14:paraId="4D34DD60" w14:textId="77777777" w:rsidR="00283AB7" w:rsidRPr="00BF0B36" w:rsidRDefault="00283AB7" w:rsidP="00BF0B36">
      <w:pPr>
        <w:pStyle w:val="Brdtekst"/>
      </w:pPr>
      <w:r w:rsidRPr="00BF0B36">
        <w:t>Brødtekst</w:t>
      </w:r>
      <w:r w:rsidR="00AD3FCF" w:rsidRPr="00BF0B36">
        <w:t>: Arial 12 pkt., linjeafstand 1,5.</w:t>
      </w:r>
      <w:r w:rsidRPr="00BF0B36">
        <w:t xml:space="preserve"> </w:t>
      </w:r>
    </w:p>
    <w:p w14:paraId="001D8C29" w14:textId="77777777" w:rsidR="00283AB7" w:rsidRPr="00BF0B36" w:rsidRDefault="00283AB7" w:rsidP="00BF0B36">
      <w:pPr>
        <w:pStyle w:val="Brdtekst"/>
      </w:pPr>
    </w:p>
    <w:p w14:paraId="0896C409" w14:textId="77777777" w:rsidR="00C40659" w:rsidRPr="0030332D" w:rsidRDefault="00283AB7" w:rsidP="00D27252">
      <w:pPr>
        <w:pStyle w:val="Kapitel"/>
      </w:pPr>
      <w:r w:rsidRPr="00BF0B36">
        <w:t>Indledning</w:t>
      </w:r>
    </w:p>
    <w:p w14:paraId="1AEB3729" w14:textId="77777777" w:rsidR="00283AB7" w:rsidRPr="00BF0B36" w:rsidRDefault="000B0FC5" w:rsidP="00BF0B36">
      <w:pPr>
        <w:pStyle w:val="Brdtekst"/>
      </w:pPr>
      <w:r w:rsidRPr="00BF0B36">
        <w:t>Brødtekst</w:t>
      </w:r>
      <w:r w:rsidR="00AD3FCF" w:rsidRPr="00BF0B36">
        <w:t>.</w:t>
      </w:r>
    </w:p>
    <w:p w14:paraId="4CAFCFFD" w14:textId="77777777" w:rsidR="000B0FC5" w:rsidRPr="00BF0B36" w:rsidRDefault="000B0FC5" w:rsidP="00BF0B36">
      <w:pPr>
        <w:pStyle w:val="Brdtekst"/>
      </w:pPr>
    </w:p>
    <w:p w14:paraId="0FCAFF08" w14:textId="77777777" w:rsidR="00C40659" w:rsidRPr="0030332D" w:rsidRDefault="00C40659" w:rsidP="00D27252">
      <w:pPr>
        <w:pStyle w:val="Kapitel"/>
      </w:pPr>
      <w:r w:rsidRPr="00BF0B36">
        <w:t>Metode</w:t>
      </w:r>
    </w:p>
    <w:bookmarkStart w:id="1" w:name="_Hlk136605542"/>
    <w:p w14:paraId="259B3547" w14:textId="602D80EF" w:rsidR="00D27252" w:rsidRPr="00A94916" w:rsidRDefault="00D27252" w:rsidP="00D27252">
      <w:pPr>
        <w:pStyle w:val="Overskrift1"/>
      </w:pPr>
      <w:r>
        <w:fldChar w:fldCharType="begin"/>
      </w:r>
      <w:r>
        <w:instrText xml:space="preserve"> MacroButton NoMacro </w:instrText>
      </w:r>
      <w:r w:rsidRPr="000339D1">
        <w:instrText>[Overskrift 1]</w:instrText>
      </w:r>
      <w:r>
        <w:fldChar w:fldCharType="end"/>
      </w:r>
    </w:p>
    <w:p w14:paraId="06FF4E9C" w14:textId="77777777" w:rsidR="00AD3FCF" w:rsidRPr="00BF0B36" w:rsidRDefault="00AD3FCF" w:rsidP="00BF0B36">
      <w:pPr>
        <w:pStyle w:val="Brdtekst"/>
      </w:pPr>
      <w:r w:rsidRPr="00BF0B36">
        <w:t xml:space="preserve">Brødtekst. Arial 12 pkt., linjeafstand 1,5. </w:t>
      </w:r>
    </w:p>
    <w:p w14:paraId="0B7776E4" w14:textId="77777777" w:rsidR="00AD3FCF" w:rsidRPr="00BF0B36" w:rsidRDefault="00AD3FCF" w:rsidP="00BF0B36">
      <w:pPr>
        <w:pStyle w:val="Brdtekst"/>
      </w:pPr>
    </w:p>
    <w:p w14:paraId="619C2AA4" w14:textId="5C639CE0" w:rsidR="00D27252" w:rsidRPr="00A94916" w:rsidRDefault="00D27252" w:rsidP="00D27252">
      <w:pPr>
        <w:pStyle w:val="Overskrift2"/>
      </w:pPr>
      <w:r>
        <w:fldChar w:fldCharType="begin"/>
      </w:r>
      <w:r>
        <w:instrText xml:space="preserve"> MacroButton NoMacro </w:instrText>
      </w:r>
      <w:r w:rsidRPr="000339D1">
        <w:instrText>[Overskrift 2</w:instrText>
      </w:r>
      <w:r>
        <w:instrText>, Mellemrubrik</w:instrText>
      </w:r>
      <w:r w:rsidRPr="000339D1">
        <w:instrText>]</w:instrText>
      </w:r>
      <w:r>
        <w:fldChar w:fldCharType="end"/>
      </w:r>
    </w:p>
    <w:bookmarkEnd w:id="1"/>
    <w:p w14:paraId="2B114420" w14:textId="77777777" w:rsidR="000B0FC5" w:rsidRPr="00850312" w:rsidRDefault="000B0FC5" w:rsidP="00850312">
      <w:pPr>
        <w:pStyle w:val="Brdtekst"/>
      </w:pPr>
    </w:p>
    <w:p w14:paraId="506F40D0" w14:textId="77777777" w:rsidR="00C40659" w:rsidRPr="000339D1" w:rsidRDefault="00C40659" w:rsidP="00D27252">
      <w:pPr>
        <w:pStyle w:val="Kapitel"/>
      </w:pPr>
      <w:r w:rsidRPr="000339D1">
        <w:lastRenderedPageBreak/>
        <w:t>Resultater</w:t>
      </w:r>
      <w:r w:rsidR="00283AB7" w:rsidRPr="000339D1">
        <w:t xml:space="preserve"> og fortolkning</w:t>
      </w:r>
    </w:p>
    <w:p w14:paraId="748617D0" w14:textId="60C95F92" w:rsidR="00D27252" w:rsidRPr="00A94916" w:rsidRDefault="00D27252" w:rsidP="00D27252">
      <w:pPr>
        <w:pStyle w:val="Overskrift1"/>
      </w:pPr>
      <w:r>
        <w:fldChar w:fldCharType="begin"/>
      </w:r>
      <w:r>
        <w:instrText xml:space="preserve"> MacroButton NoMacro </w:instrText>
      </w:r>
      <w:r w:rsidRPr="00673953">
        <w:instrText>[</w:instrText>
      </w:r>
      <w:r w:rsidRPr="000339D1">
        <w:instrText>Overskrift</w:instrText>
      </w:r>
      <w:r w:rsidRPr="00673953">
        <w:instrText xml:space="preserve"> 1]</w:instrText>
      </w:r>
      <w:r>
        <w:fldChar w:fldCharType="end"/>
      </w:r>
    </w:p>
    <w:p w14:paraId="0E52CC78" w14:textId="77777777" w:rsidR="00F6667B" w:rsidRPr="000339D1" w:rsidRDefault="00F6667B" w:rsidP="000339D1">
      <w:pPr>
        <w:pStyle w:val="Brdtekst"/>
      </w:pPr>
      <w:r w:rsidRPr="000339D1">
        <w:t xml:space="preserve">Brødtekst. Arial 12 pkt., linjeafstand 1,5. </w:t>
      </w:r>
    </w:p>
    <w:p w14:paraId="197ACE5E" w14:textId="77777777" w:rsidR="00F6667B" w:rsidRPr="00850312" w:rsidRDefault="00F6667B" w:rsidP="00850312">
      <w:pPr>
        <w:pStyle w:val="Brdtekst"/>
      </w:pPr>
    </w:p>
    <w:p w14:paraId="28645BA0" w14:textId="5495EE4D" w:rsidR="00D27252" w:rsidRPr="00A94916" w:rsidRDefault="00D27252" w:rsidP="00D27252">
      <w:pPr>
        <w:pStyle w:val="Overskrift2"/>
      </w:pPr>
      <w:r>
        <w:fldChar w:fldCharType="begin"/>
      </w:r>
      <w:r>
        <w:instrText xml:space="preserve"> MacroButton NoMacro </w:instrText>
      </w:r>
      <w:r w:rsidRPr="00850312">
        <w:instrText>[Overskrift 2</w:instrText>
      </w:r>
      <w:r>
        <w:instrText>, Mellemrubrik</w:instrText>
      </w:r>
      <w:r w:rsidRPr="00850312">
        <w:instrText>]</w:instrText>
      </w:r>
      <w:r>
        <w:fldChar w:fldCharType="end"/>
      </w:r>
    </w:p>
    <w:p w14:paraId="4FB27B32" w14:textId="77777777" w:rsidR="00283AB7" w:rsidRPr="000339D1" w:rsidRDefault="000339D1" w:rsidP="000339D1">
      <w:pPr>
        <w:pStyle w:val="Brdtekst"/>
      </w:pPr>
      <w:r>
        <w:t>Brødtekst</w:t>
      </w:r>
    </w:p>
    <w:p w14:paraId="0D2D0BE0" w14:textId="77777777" w:rsidR="00283AB7" w:rsidRPr="000339D1" w:rsidRDefault="00283AB7" w:rsidP="000339D1">
      <w:pPr>
        <w:pStyle w:val="Brdtekst"/>
      </w:pPr>
    </w:p>
    <w:p w14:paraId="142D5AA2" w14:textId="77777777" w:rsidR="00C40659" w:rsidRPr="0030332D" w:rsidRDefault="00C40659" w:rsidP="00D27252">
      <w:pPr>
        <w:pStyle w:val="Kapitel"/>
      </w:pPr>
      <w:r w:rsidRPr="000339D1">
        <w:t>Konklusion</w:t>
      </w:r>
    </w:p>
    <w:p w14:paraId="2AFAAC8E" w14:textId="77777777" w:rsidR="000B0FC5" w:rsidRPr="00A94916" w:rsidRDefault="00AD3FCF" w:rsidP="00A94916">
      <w:pPr>
        <w:pStyle w:val="Brdtekst"/>
      </w:pPr>
      <w:r w:rsidRPr="000339D1">
        <w:t xml:space="preserve">Brødtekst. Arial 12 pkt., linjeafstand 1,5. </w:t>
      </w:r>
    </w:p>
    <w:p w14:paraId="6DBA83CC" w14:textId="18CFDDDE" w:rsidR="0002377C" w:rsidRDefault="0002377C">
      <w:pPr>
        <w:spacing w:before="0" w:after="200" w:line="276" w:lineRule="auto"/>
      </w:pPr>
      <w:r>
        <w:br w:type="page"/>
      </w:r>
    </w:p>
    <w:p w14:paraId="275F1C80" w14:textId="77777777" w:rsidR="00283AB7" w:rsidRPr="0030332D" w:rsidRDefault="00283AB7" w:rsidP="00D27252">
      <w:pPr>
        <w:pStyle w:val="Kapitel"/>
      </w:pPr>
      <w:r w:rsidRPr="000339D1">
        <w:lastRenderedPageBreak/>
        <w:t>Referencer</w:t>
      </w:r>
    </w:p>
    <w:p w14:paraId="06D529DA" w14:textId="77777777" w:rsidR="000339D1" w:rsidRDefault="00AD3FCF" w:rsidP="00A94916">
      <w:r w:rsidRPr="000339D1">
        <w:t xml:space="preserve">Eksempel bog: </w:t>
      </w:r>
      <w:r w:rsidR="00F6667B" w:rsidRPr="000339D1">
        <w:t>[</w:t>
      </w:r>
      <w:r w:rsidRPr="000339D1">
        <w:t>Forfatterens efternavn, Første initial.</w:t>
      </w:r>
      <w:r w:rsidR="00F6667B" w:rsidRPr="000339D1">
        <w:t xml:space="preserve"> (</w:t>
      </w:r>
      <w:r w:rsidRPr="000339D1">
        <w:t>År). Bogtitel (Edition). By, Land/Stat: Udgiver.</w:t>
      </w:r>
      <w:r w:rsidR="00F6667B" w:rsidRPr="000339D1">
        <w:t>]</w:t>
      </w:r>
    </w:p>
    <w:p w14:paraId="0C45F77E" w14:textId="77777777" w:rsidR="00A94916" w:rsidRDefault="00AD3FCF" w:rsidP="00A94916">
      <w:r w:rsidRPr="000339D1">
        <w:t xml:space="preserve">Eksempel: [Journal </w:t>
      </w:r>
      <w:proofErr w:type="spellStart"/>
      <w:r w:rsidRPr="000339D1">
        <w:t>article</w:t>
      </w:r>
      <w:proofErr w:type="spellEnd"/>
      <w:r w:rsidRPr="000339D1">
        <w:t xml:space="preserve">: Forfatterens efternavn, Første initial. &amp; Forfatterens efternavn, Første initial. (År). Titel på artikel. Journal titel, Volumen </w:t>
      </w:r>
      <w:proofErr w:type="gramStart"/>
      <w:r w:rsidRPr="000339D1">
        <w:t>nr.(</w:t>
      </w:r>
      <w:proofErr w:type="gramEnd"/>
      <w:r w:rsidRPr="000339D1">
        <w:t xml:space="preserve">Oplag nr.), Sidetal. </w:t>
      </w:r>
      <w:proofErr w:type="spellStart"/>
      <w:r w:rsidRPr="000339D1">
        <w:t>doi:Nummer</w:t>
      </w:r>
      <w:proofErr w:type="spellEnd"/>
      <w:r w:rsidRPr="000339D1">
        <w:t>]</w:t>
      </w:r>
    </w:p>
    <w:p w14:paraId="3ADD4311" w14:textId="77777777" w:rsidR="00283AB7" w:rsidRPr="000339D1" w:rsidRDefault="00AD3FCF" w:rsidP="000339D1">
      <w:r w:rsidRPr="000339D1">
        <w:t xml:space="preserve">Eksempel </w:t>
      </w:r>
      <w:proofErr w:type="spellStart"/>
      <w:r w:rsidRPr="000339D1">
        <w:t>webadresse</w:t>
      </w:r>
      <w:proofErr w:type="spellEnd"/>
      <w:r w:rsidRPr="000339D1">
        <w:t>: [Forfatterens efternavn, Første initial. (År, dag måned). Titel på artikel [Type af internetkilde hvis muligt]. Lokaliseret den, dag måned, År, fra http://URL]</w:t>
      </w:r>
    </w:p>
    <w:p w14:paraId="5562B6B8" w14:textId="77777777" w:rsidR="000339D1" w:rsidRPr="000339D1" w:rsidRDefault="000339D1"/>
    <w:sectPr w:rsidR="000339D1" w:rsidRPr="000339D1" w:rsidSect="007F0A8E">
      <w:footerReference w:type="default" r:id="rId9"/>
      <w:headerReference w:type="first" r:id="rId10"/>
      <w:footerReference w:type="first" r:id="rId11"/>
      <w:pgSz w:w="11906" w:h="16838"/>
      <w:pgMar w:top="1701" w:right="1134" w:bottom="1134" w:left="1134"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79CED" w14:textId="77777777" w:rsidR="00D27252" w:rsidRDefault="00D27252" w:rsidP="001F41E6">
      <w:pPr>
        <w:spacing w:line="240" w:lineRule="auto"/>
      </w:pPr>
      <w:r>
        <w:separator/>
      </w:r>
    </w:p>
    <w:p w14:paraId="019BE7B3" w14:textId="77777777" w:rsidR="00D27252" w:rsidRDefault="00D27252"/>
  </w:endnote>
  <w:endnote w:type="continuationSeparator" w:id="0">
    <w:p w14:paraId="0B0B8248" w14:textId="77777777" w:rsidR="00D27252" w:rsidRDefault="00D27252" w:rsidP="001F41E6">
      <w:pPr>
        <w:spacing w:line="240" w:lineRule="auto"/>
      </w:pPr>
      <w:r>
        <w:continuationSeparator/>
      </w:r>
    </w:p>
    <w:p w14:paraId="5391CC16" w14:textId="77777777" w:rsidR="00D27252" w:rsidRDefault="00D272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Overskrifter C">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0044821"/>
      <w:docPartObj>
        <w:docPartGallery w:val="Page Numbers (Bottom of Page)"/>
        <w:docPartUnique/>
      </w:docPartObj>
    </w:sdtPr>
    <w:sdtEndPr/>
    <w:sdtContent>
      <w:p w14:paraId="4CC54138" w14:textId="77777777" w:rsidR="00A35231" w:rsidRDefault="001C0E71" w:rsidP="00AC7141">
        <w:pPr>
          <w:jc w:val="center"/>
        </w:pPr>
        <w:r>
          <w:fldChar w:fldCharType="begin"/>
        </w:r>
        <w:r>
          <w:instrText>PAGE   \* MERGEFORMAT</w:instrText>
        </w:r>
        <w:r>
          <w:fldChar w:fldCharType="separate"/>
        </w:r>
        <w:r w:rsidR="00DF39C5">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813B" w14:textId="77777777" w:rsidR="0061742A" w:rsidRDefault="009529E3">
    <w:r w:rsidRPr="009529E3">
      <w:rPr>
        <w:noProof/>
      </w:rPr>
      <w:drawing>
        <wp:anchor distT="0" distB="0" distL="114300" distR="114300" simplePos="0" relativeHeight="251661312" behindDoc="0" locked="0" layoutInCell="1" allowOverlap="1" wp14:anchorId="5D5FC00B" wp14:editId="3D574588">
          <wp:simplePos x="0" y="0"/>
          <wp:positionH relativeFrom="column">
            <wp:posOffset>3496310</wp:posOffset>
          </wp:positionH>
          <wp:positionV relativeFrom="page">
            <wp:posOffset>9639300</wp:posOffset>
          </wp:positionV>
          <wp:extent cx="2068195" cy="813435"/>
          <wp:effectExtent l="0" t="0" r="0" b="0"/>
          <wp:wrapNone/>
          <wp:docPr id="147107457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74577" name=""/>
                  <pic:cNvPicPr/>
                </pic:nvPicPr>
                <pic:blipFill rotWithShape="1">
                  <a:blip r:embed="rId1">
                    <a:extLst>
                      <a:ext uri="{28A0092B-C50C-407E-A947-70E740481C1C}">
                        <a14:useLocalDpi xmlns:a14="http://schemas.microsoft.com/office/drawing/2010/main" val="0"/>
                      </a:ext>
                    </a:extLst>
                  </a:blip>
                  <a:srcRect t="-1" b="-16573"/>
                  <a:stretch/>
                </pic:blipFill>
                <pic:spPr bwMode="auto">
                  <a:xfrm>
                    <a:off x="0" y="0"/>
                    <a:ext cx="2070000" cy="814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82A33" w14:textId="77777777" w:rsidR="00D27252" w:rsidRDefault="00D27252" w:rsidP="001F41E6">
      <w:pPr>
        <w:spacing w:line="240" w:lineRule="auto"/>
      </w:pPr>
      <w:r>
        <w:separator/>
      </w:r>
    </w:p>
    <w:p w14:paraId="0A07BBA6" w14:textId="77777777" w:rsidR="00D27252" w:rsidRDefault="00D27252"/>
  </w:footnote>
  <w:footnote w:type="continuationSeparator" w:id="0">
    <w:p w14:paraId="27BDED92" w14:textId="77777777" w:rsidR="00D27252" w:rsidRDefault="00D27252" w:rsidP="001F41E6">
      <w:pPr>
        <w:spacing w:line="240" w:lineRule="auto"/>
      </w:pPr>
      <w:r>
        <w:continuationSeparator/>
      </w:r>
    </w:p>
    <w:p w14:paraId="3C4FB0AA" w14:textId="77777777" w:rsidR="00D27252" w:rsidRDefault="00D272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13B2" w14:textId="77777777" w:rsidR="00477330" w:rsidRDefault="007F0A8E">
    <w:r>
      <w:rPr>
        <w:noProof/>
      </w:rPr>
      <w:drawing>
        <wp:anchor distT="0" distB="0" distL="114300" distR="114300" simplePos="0" relativeHeight="251660288" behindDoc="0" locked="1" layoutInCell="1" allowOverlap="1" wp14:anchorId="2C993913" wp14:editId="0D2F5B15">
          <wp:simplePos x="0" y="0"/>
          <wp:positionH relativeFrom="column">
            <wp:posOffset>829310</wp:posOffset>
          </wp:positionH>
          <wp:positionV relativeFrom="paragraph">
            <wp:posOffset>9189085</wp:posOffset>
          </wp:positionV>
          <wp:extent cx="1799590" cy="813435"/>
          <wp:effectExtent l="0" t="0" r="3810" b="0"/>
          <wp:wrapNone/>
          <wp:docPr id="682504309" name="Billede 68250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810488" name="Billede 1367810488"/>
                  <pic:cNvPicPr/>
                </pic:nvPicPr>
                <pic:blipFill rotWithShape="1">
                  <a:blip r:embed="rId1">
                    <a:extLst>
                      <a:ext uri="{28A0092B-C50C-407E-A947-70E740481C1C}">
                        <a14:useLocalDpi xmlns:a14="http://schemas.microsoft.com/office/drawing/2010/main" val="0"/>
                      </a:ext>
                    </a:extLst>
                  </a:blip>
                  <a:srcRect l="11724" r="11340"/>
                  <a:stretch/>
                </pic:blipFill>
                <pic:spPr bwMode="auto">
                  <a:xfrm>
                    <a:off x="0" y="0"/>
                    <a:ext cx="1799590" cy="813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7330" w:rsidRPr="00477330">
      <w:rPr>
        <w:noProof/>
      </w:rPr>
      <w:drawing>
        <wp:anchor distT="0" distB="0" distL="114300" distR="114300" simplePos="0" relativeHeight="251658240" behindDoc="1" locked="1" layoutInCell="1" allowOverlap="1" wp14:anchorId="6CC5EB8D" wp14:editId="7FEA5F87">
          <wp:simplePos x="0" y="0"/>
          <wp:positionH relativeFrom="page">
            <wp:posOffset>0</wp:posOffset>
          </wp:positionH>
          <wp:positionV relativeFrom="page">
            <wp:posOffset>0</wp:posOffset>
          </wp:positionV>
          <wp:extent cx="7560000" cy="10699200"/>
          <wp:effectExtent l="0" t="0" r="0" b="0"/>
          <wp:wrapNone/>
          <wp:docPr id="1874342314" name="Billede 187434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342314" name="Billede 1874342314"/>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F069EA"/>
    <w:multiLevelType w:val="hybridMultilevel"/>
    <w:tmpl w:val="F3021DC2"/>
    <w:lvl w:ilvl="0" w:tplc="00B6C3F4">
      <w:start w:val="1"/>
      <w:numFmt w:val="bullet"/>
      <w:pStyle w:val="Listeafsni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15:restartNumberingAfterBreak="0">
    <w:nsid w:val="53536D02"/>
    <w:multiLevelType w:val="hybridMultilevel"/>
    <w:tmpl w:val="DCDEE86E"/>
    <w:lvl w:ilvl="0" w:tplc="7B9EFE16">
      <w:start w:val="1"/>
      <w:numFmt w:val="decimal"/>
      <w:pStyle w:val="Kapite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5AE95D02"/>
    <w:multiLevelType w:val="multilevel"/>
    <w:tmpl w:val="F3021DC2"/>
    <w:styleLink w:val="Aktuelliste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16cid:durableId="1325623788">
    <w:abstractNumId w:val="1"/>
  </w:num>
  <w:num w:numId="2" w16cid:durableId="752893613">
    <w:abstractNumId w:val="0"/>
  </w:num>
  <w:num w:numId="3" w16cid:durableId="139586053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252"/>
    <w:rsid w:val="00010353"/>
    <w:rsid w:val="0002377C"/>
    <w:rsid w:val="00027751"/>
    <w:rsid w:val="000339D1"/>
    <w:rsid w:val="000927AC"/>
    <w:rsid w:val="000B0FC5"/>
    <w:rsid w:val="000C09B8"/>
    <w:rsid w:val="000E3E43"/>
    <w:rsid w:val="000E6D37"/>
    <w:rsid w:val="000F6FC3"/>
    <w:rsid w:val="00124635"/>
    <w:rsid w:val="001275AD"/>
    <w:rsid w:val="001365EE"/>
    <w:rsid w:val="001515F2"/>
    <w:rsid w:val="001567FC"/>
    <w:rsid w:val="0019249E"/>
    <w:rsid w:val="001C0E71"/>
    <w:rsid w:val="001D4A76"/>
    <w:rsid w:val="001E4A21"/>
    <w:rsid w:val="001F41E6"/>
    <w:rsid w:val="00200E3F"/>
    <w:rsid w:val="00230661"/>
    <w:rsid w:val="00250FEE"/>
    <w:rsid w:val="00283AB7"/>
    <w:rsid w:val="00291DDF"/>
    <w:rsid w:val="002C2776"/>
    <w:rsid w:val="002F59B0"/>
    <w:rsid w:val="0030332D"/>
    <w:rsid w:val="00304FCC"/>
    <w:rsid w:val="0030505D"/>
    <w:rsid w:val="00370F39"/>
    <w:rsid w:val="003923FB"/>
    <w:rsid w:val="003A6E32"/>
    <w:rsid w:val="003D42D9"/>
    <w:rsid w:val="003D65C2"/>
    <w:rsid w:val="00444740"/>
    <w:rsid w:val="00463EAF"/>
    <w:rsid w:val="00465588"/>
    <w:rsid w:val="00477330"/>
    <w:rsid w:val="004918BF"/>
    <w:rsid w:val="004C06AC"/>
    <w:rsid w:val="005154DF"/>
    <w:rsid w:val="00531B2E"/>
    <w:rsid w:val="00554C66"/>
    <w:rsid w:val="00596968"/>
    <w:rsid w:val="005A272A"/>
    <w:rsid w:val="005F2FB5"/>
    <w:rsid w:val="0061742A"/>
    <w:rsid w:val="00635E26"/>
    <w:rsid w:val="00637150"/>
    <w:rsid w:val="00645FA2"/>
    <w:rsid w:val="00647C6C"/>
    <w:rsid w:val="00673953"/>
    <w:rsid w:val="006871BC"/>
    <w:rsid w:val="006B6F3A"/>
    <w:rsid w:val="006E1FDF"/>
    <w:rsid w:val="006F1F1D"/>
    <w:rsid w:val="00714112"/>
    <w:rsid w:val="00720029"/>
    <w:rsid w:val="00722C3F"/>
    <w:rsid w:val="00737CBF"/>
    <w:rsid w:val="00760272"/>
    <w:rsid w:val="007904C3"/>
    <w:rsid w:val="007B35AC"/>
    <w:rsid w:val="007D2C60"/>
    <w:rsid w:val="007F0A8E"/>
    <w:rsid w:val="008377CF"/>
    <w:rsid w:val="00841CCF"/>
    <w:rsid w:val="0084537D"/>
    <w:rsid w:val="008461F9"/>
    <w:rsid w:val="00850312"/>
    <w:rsid w:val="0086286F"/>
    <w:rsid w:val="00890BAB"/>
    <w:rsid w:val="00894F2B"/>
    <w:rsid w:val="008A357A"/>
    <w:rsid w:val="008B38F1"/>
    <w:rsid w:val="00910EB4"/>
    <w:rsid w:val="00920548"/>
    <w:rsid w:val="009342EE"/>
    <w:rsid w:val="009529E3"/>
    <w:rsid w:val="00954824"/>
    <w:rsid w:val="00990C15"/>
    <w:rsid w:val="009A3592"/>
    <w:rsid w:val="009F1F5E"/>
    <w:rsid w:val="00A15394"/>
    <w:rsid w:val="00A26A29"/>
    <w:rsid w:val="00A35231"/>
    <w:rsid w:val="00A36BA9"/>
    <w:rsid w:val="00A45D48"/>
    <w:rsid w:val="00A718F4"/>
    <w:rsid w:val="00A94916"/>
    <w:rsid w:val="00AB63F2"/>
    <w:rsid w:val="00AC1E64"/>
    <w:rsid w:val="00AC7141"/>
    <w:rsid w:val="00AD3FCF"/>
    <w:rsid w:val="00B04CF3"/>
    <w:rsid w:val="00B42AA0"/>
    <w:rsid w:val="00B645EA"/>
    <w:rsid w:val="00B95D71"/>
    <w:rsid w:val="00BA2795"/>
    <w:rsid w:val="00BB76C0"/>
    <w:rsid w:val="00BC60A4"/>
    <w:rsid w:val="00BF0B36"/>
    <w:rsid w:val="00BF7662"/>
    <w:rsid w:val="00C40659"/>
    <w:rsid w:val="00C770F3"/>
    <w:rsid w:val="00CB7191"/>
    <w:rsid w:val="00CB730D"/>
    <w:rsid w:val="00CC02C6"/>
    <w:rsid w:val="00CC3ABC"/>
    <w:rsid w:val="00CD5BAB"/>
    <w:rsid w:val="00D27252"/>
    <w:rsid w:val="00D32128"/>
    <w:rsid w:val="00D420BB"/>
    <w:rsid w:val="00D47581"/>
    <w:rsid w:val="00D82C29"/>
    <w:rsid w:val="00D9439F"/>
    <w:rsid w:val="00DA669B"/>
    <w:rsid w:val="00DB20F5"/>
    <w:rsid w:val="00DB3D2F"/>
    <w:rsid w:val="00DC5592"/>
    <w:rsid w:val="00DF39C5"/>
    <w:rsid w:val="00E85F24"/>
    <w:rsid w:val="00E876AC"/>
    <w:rsid w:val="00E97C01"/>
    <w:rsid w:val="00EA362A"/>
    <w:rsid w:val="00EA59B1"/>
    <w:rsid w:val="00EB7F5B"/>
    <w:rsid w:val="00EC106C"/>
    <w:rsid w:val="00EF4756"/>
    <w:rsid w:val="00F53994"/>
    <w:rsid w:val="00F64A43"/>
    <w:rsid w:val="00F6667B"/>
    <w:rsid w:val="00F84E4B"/>
    <w:rsid w:val="00F957FF"/>
    <w:rsid w:val="00FC651A"/>
    <w:rsid w:val="00FE7438"/>
    <w:rsid w:val="00FF6AC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81996"/>
  <w15:docId w15:val="{CF153C3D-EAEE-4E3B-96A3-19221927A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F0B36"/>
    <w:pPr>
      <w:spacing w:before="360" w:after="0" w:line="360" w:lineRule="auto"/>
    </w:pPr>
    <w:rPr>
      <w:sz w:val="24"/>
    </w:rPr>
  </w:style>
  <w:style w:type="paragraph" w:styleId="Overskrift1">
    <w:name w:val="heading 1"/>
    <w:basedOn w:val="Normal"/>
    <w:next w:val="Brdtekst"/>
    <w:link w:val="Overskrift1Tegn"/>
    <w:uiPriority w:val="9"/>
    <w:qFormat/>
    <w:rsid w:val="00BF0B36"/>
    <w:pPr>
      <w:keepNext/>
      <w:keepLines/>
      <w:spacing w:before="480"/>
      <w:outlineLvl w:val="0"/>
    </w:pPr>
    <w:rPr>
      <w:rFonts w:asciiTheme="majorHAnsi" w:eastAsiaTheme="majorEastAsia" w:hAnsiTheme="majorHAnsi" w:cstheme="majorBidi"/>
      <w:b/>
      <w:bCs/>
      <w:color w:val="000000" w:themeColor="text1"/>
      <w:sz w:val="48"/>
      <w:szCs w:val="28"/>
    </w:rPr>
  </w:style>
  <w:style w:type="paragraph" w:styleId="Overskrift2">
    <w:name w:val="heading 2"/>
    <w:aliases w:val="Mellemrubrik"/>
    <w:basedOn w:val="Normal"/>
    <w:next w:val="Brdtekst"/>
    <w:link w:val="Overskrift2Tegn"/>
    <w:uiPriority w:val="9"/>
    <w:unhideWhenUsed/>
    <w:qFormat/>
    <w:rsid w:val="000339D1"/>
    <w:pPr>
      <w:keepNext/>
      <w:keepLines/>
      <w:outlineLvl w:val="1"/>
    </w:pPr>
    <w:rPr>
      <w:rFonts w:asciiTheme="majorHAnsi" w:eastAsiaTheme="majorEastAsia" w:hAnsiTheme="majorHAnsi" w:cs="Times New Roman (Overskrifter C"/>
      <w:b/>
      <w:bCs/>
      <w:color w:val="000000" w:themeColor="text1"/>
      <w:szCs w:val="26"/>
    </w:rPr>
  </w:style>
  <w:style w:type="paragraph" w:styleId="Overskrift3">
    <w:name w:val="heading 3"/>
    <w:aliases w:val="Fed kursiv"/>
    <w:basedOn w:val="Normal"/>
    <w:next w:val="Normal"/>
    <w:link w:val="Overskrift3Tegn"/>
    <w:uiPriority w:val="9"/>
    <w:semiHidden/>
    <w:unhideWhenUsed/>
    <w:qFormat/>
    <w:rsid w:val="000339D1"/>
    <w:pPr>
      <w:keepNext/>
      <w:keepLines/>
      <w:spacing w:before="200"/>
      <w:outlineLvl w:val="2"/>
    </w:pPr>
    <w:rPr>
      <w:rFonts w:asciiTheme="majorHAnsi" w:eastAsiaTheme="majorEastAsia" w:hAnsiTheme="majorHAnsi" w:cstheme="majorBidi"/>
      <w:b/>
      <w:bCs/>
      <w:i/>
      <w:color w:val="000000" w:themeColor="text1"/>
    </w:rPr>
  </w:style>
  <w:style w:type="paragraph" w:styleId="Overskrift4">
    <w:name w:val="heading 4"/>
    <w:basedOn w:val="Normal"/>
    <w:next w:val="Normal"/>
    <w:link w:val="Overskrift4Tegn"/>
    <w:uiPriority w:val="9"/>
    <w:semiHidden/>
    <w:unhideWhenUsed/>
    <w:qFormat/>
    <w:rsid w:val="00027751"/>
    <w:pPr>
      <w:keepNext/>
      <w:keepLines/>
      <w:spacing w:before="200"/>
      <w:outlineLvl w:val="3"/>
    </w:pPr>
    <w:rPr>
      <w:rFonts w:asciiTheme="majorHAnsi" w:eastAsiaTheme="majorEastAsia" w:hAnsiTheme="majorHAnsi" w:cstheme="majorBidi"/>
      <w:b/>
      <w:bCs/>
      <w:i/>
      <w:iCs/>
      <w:color w:val="8E8A7F" w:themeColor="accent1"/>
    </w:rPr>
  </w:style>
  <w:style w:type="paragraph" w:styleId="Overskrift5">
    <w:name w:val="heading 5"/>
    <w:basedOn w:val="Normal"/>
    <w:next w:val="Normal"/>
    <w:link w:val="Overskrift5Tegn"/>
    <w:uiPriority w:val="9"/>
    <w:semiHidden/>
    <w:unhideWhenUsed/>
    <w:qFormat/>
    <w:rsid w:val="00027751"/>
    <w:pPr>
      <w:keepNext/>
      <w:keepLines/>
      <w:spacing w:before="200"/>
      <w:outlineLvl w:val="4"/>
    </w:pPr>
    <w:rPr>
      <w:rFonts w:asciiTheme="majorHAnsi" w:eastAsiaTheme="majorEastAsia" w:hAnsiTheme="majorHAnsi" w:cstheme="majorBidi"/>
      <w:color w:val="46443E" w:themeColor="accent1" w:themeShade="7F"/>
    </w:rPr>
  </w:style>
  <w:style w:type="paragraph" w:styleId="Overskrift6">
    <w:name w:val="heading 6"/>
    <w:basedOn w:val="Normal"/>
    <w:next w:val="Normal"/>
    <w:link w:val="Overskrift6Tegn"/>
    <w:uiPriority w:val="9"/>
    <w:semiHidden/>
    <w:unhideWhenUsed/>
    <w:qFormat/>
    <w:rsid w:val="00027751"/>
    <w:pPr>
      <w:keepNext/>
      <w:keepLines/>
      <w:spacing w:before="200"/>
      <w:outlineLvl w:val="5"/>
    </w:pPr>
    <w:rPr>
      <w:rFonts w:asciiTheme="majorHAnsi" w:eastAsiaTheme="majorEastAsia" w:hAnsiTheme="majorHAnsi" w:cstheme="majorBidi"/>
      <w:i/>
      <w:iCs/>
      <w:color w:val="46443E" w:themeColor="accent1" w:themeShade="7F"/>
    </w:rPr>
  </w:style>
  <w:style w:type="paragraph" w:styleId="Overskrift7">
    <w:name w:val="heading 7"/>
    <w:basedOn w:val="Normal"/>
    <w:next w:val="Normal"/>
    <w:link w:val="Overskrift7Tegn"/>
    <w:uiPriority w:val="9"/>
    <w:semiHidden/>
    <w:unhideWhenUsed/>
    <w:qFormat/>
    <w:rsid w:val="00027751"/>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027751"/>
    <w:pPr>
      <w:keepNext/>
      <w:keepLines/>
      <w:spacing w:before="200"/>
      <w:outlineLvl w:val="7"/>
    </w:pPr>
    <w:rPr>
      <w:rFonts w:asciiTheme="majorHAnsi" w:eastAsiaTheme="majorEastAsia" w:hAnsiTheme="majorHAnsi" w:cstheme="majorBidi"/>
      <w:color w:val="8E8A7F" w:themeColor="accent1"/>
      <w:sz w:val="20"/>
      <w:szCs w:val="20"/>
    </w:rPr>
  </w:style>
  <w:style w:type="paragraph" w:styleId="Overskrift9">
    <w:name w:val="heading 9"/>
    <w:basedOn w:val="Normal"/>
    <w:next w:val="Normal"/>
    <w:link w:val="Overskrift9Tegn"/>
    <w:uiPriority w:val="9"/>
    <w:semiHidden/>
    <w:unhideWhenUsed/>
    <w:qFormat/>
    <w:rsid w:val="0002775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F0B36"/>
    <w:rPr>
      <w:rFonts w:asciiTheme="majorHAnsi" w:eastAsiaTheme="majorEastAsia" w:hAnsiTheme="majorHAnsi" w:cstheme="majorBidi"/>
      <w:b/>
      <w:bCs/>
      <w:color w:val="000000" w:themeColor="text1"/>
      <w:sz w:val="48"/>
      <w:szCs w:val="28"/>
    </w:rPr>
  </w:style>
  <w:style w:type="paragraph" w:styleId="Fodnotetekst">
    <w:name w:val="footnote text"/>
    <w:basedOn w:val="Normal"/>
    <w:link w:val="FodnotetekstTegn"/>
    <w:uiPriority w:val="99"/>
    <w:unhideWhenUsed/>
    <w:qFormat/>
    <w:rsid w:val="00EA362A"/>
    <w:pPr>
      <w:adjustRightInd w:val="0"/>
      <w:snapToGrid w:val="0"/>
    </w:pPr>
    <w:rPr>
      <w:sz w:val="13"/>
      <w:szCs w:val="20"/>
    </w:rPr>
  </w:style>
  <w:style w:type="character" w:customStyle="1" w:styleId="FodnotetekstTegn">
    <w:name w:val="Fodnotetekst Tegn"/>
    <w:basedOn w:val="Standardskrifttypeiafsnit"/>
    <w:link w:val="Fodnotetekst"/>
    <w:uiPriority w:val="99"/>
    <w:rsid w:val="00EA362A"/>
    <w:rPr>
      <w:rFonts w:ascii="Georgia" w:hAnsi="Georgia"/>
      <w:sz w:val="13"/>
      <w:szCs w:val="20"/>
    </w:rPr>
  </w:style>
  <w:style w:type="character" w:styleId="Fodnotehenvisning">
    <w:name w:val="footnote reference"/>
    <w:basedOn w:val="Standardskrifttypeiafsnit"/>
    <w:uiPriority w:val="99"/>
    <w:semiHidden/>
    <w:unhideWhenUsed/>
    <w:rsid w:val="001F41E6"/>
    <w:rPr>
      <w:vertAlign w:val="superscript"/>
    </w:rPr>
  </w:style>
  <w:style w:type="character" w:customStyle="1" w:styleId="Overskrift2Tegn">
    <w:name w:val="Overskrift 2 Tegn"/>
    <w:aliases w:val="Mellemrubrik Tegn"/>
    <w:basedOn w:val="Standardskrifttypeiafsnit"/>
    <w:link w:val="Overskrift2"/>
    <w:uiPriority w:val="9"/>
    <w:rsid w:val="000339D1"/>
    <w:rPr>
      <w:rFonts w:asciiTheme="majorHAnsi" w:eastAsiaTheme="majorEastAsia" w:hAnsiTheme="majorHAnsi" w:cs="Times New Roman (Overskrifter C"/>
      <w:b/>
      <w:bCs/>
      <w:color w:val="000000" w:themeColor="text1"/>
      <w:sz w:val="24"/>
      <w:szCs w:val="26"/>
    </w:rPr>
  </w:style>
  <w:style w:type="paragraph" w:styleId="Almindeligtekst">
    <w:name w:val="Plain Text"/>
    <w:basedOn w:val="Normal"/>
    <w:link w:val="AlmindeligtekstTegn"/>
    <w:uiPriority w:val="99"/>
    <w:semiHidden/>
    <w:unhideWhenUsed/>
    <w:rsid w:val="00635E26"/>
    <w:pPr>
      <w:spacing w:line="240" w:lineRule="auto"/>
    </w:pPr>
    <w:rPr>
      <w:rFonts w:ascii="Calibri" w:hAnsi="Calibri"/>
      <w:szCs w:val="21"/>
    </w:rPr>
  </w:style>
  <w:style w:type="character" w:customStyle="1" w:styleId="AlmindeligtekstTegn">
    <w:name w:val="Almindelig tekst Tegn"/>
    <w:basedOn w:val="Standardskrifttypeiafsnit"/>
    <w:link w:val="Almindeligtekst"/>
    <w:uiPriority w:val="99"/>
    <w:semiHidden/>
    <w:rsid w:val="00635E26"/>
    <w:rPr>
      <w:rFonts w:ascii="Calibri" w:hAnsi="Calibri"/>
      <w:szCs w:val="21"/>
    </w:rPr>
  </w:style>
  <w:style w:type="table" w:styleId="Tabel-Gitter">
    <w:name w:val="Table Grid"/>
    <w:basedOn w:val="Tabel-Normal"/>
    <w:uiPriority w:val="59"/>
    <w:rsid w:val="00635E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B42AA0"/>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42AA0"/>
    <w:rPr>
      <w:rFonts w:ascii="Tahoma" w:hAnsi="Tahoma" w:cs="Tahoma"/>
      <w:sz w:val="16"/>
      <w:szCs w:val="16"/>
    </w:rPr>
  </w:style>
  <w:style w:type="paragraph" w:styleId="NormalWeb">
    <w:name w:val="Normal (Web)"/>
    <w:basedOn w:val="Normal"/>
    <w:uiPriority w:val="99"/>
    <w:semiHidden/>
    <w:unhideWhenUsed/>
    <w:rsid w:val="00B42AA0"/>
    <w:pPr>
      <w:spacing w:before="100" w:beforeAutospacing="1" w:after="100" w:afterAutospacing="1" w:line="240" w:lineRule="auto"/>
    </w:pPr>
    <w:rPr>
      <w:rFonts w:ascii="Times New Roman" w:eastAsia="Times New Roman" w:hAnsi="Times New Roman" w:cs="Times New Roman"/>
      <w:szCs w:val="24"/>
      <w:lang w:eastAsia="da-DK"/>
    </w:rPr>
  </w:style>
  <w:style w:type="character" w:styleId="Kommentarhenvisning">
    <w:name w:val="annotation reference"/>
    <w:basedOn w:val="Standardskrifttypeiafsnit"/>
    <w:uiPriority w:val="99"/>
    <w:semiHidden/>
    <w:unhideWhenUsed/>
    <w:rsid w:val="00531B2E"/>
    <w:rPr>
      <w:sz w:val="16"/>
      <w:szCs w:val="16"/>
    </w:rPr>
  </w:style>
  <w:style w:type="paragraph" w:styleId="Kommentartekst">
    <w:name w:val="annotation text"/>
    <w:basedOn w:val="Normal"/>
    <w:link w:val="KommentartekstTegn"/>
    <w:uiPriority w:val="99"/>
    <w:semiHidden/>
    <w:unhideWhenUsed/>
    <w:rsid w:val="00531B2E"/>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531B2E"/>
    <w:rPr>
      <w:sz w:val="20"/>
      <w:szCs w:val="20"/>
    </w:rPr>
  </w:style>
  <w:style w:type="paragraph" w:styleId="Kommentaremne">
    <w:name w:val="annotation subject"/>
    <w:basedOn w:val="Kommentartekst"/>
    <w:next w:val="Kommentartekst"/>
    <w:link w:val="KommentaremneTegn"/>
    <w:uiPriority w:val="99"/>
    <w:semiHidden/>
    <w:unhideWhenUsed/>
    <w:rsid w:val="00531B2E"/>
    <w:rPr>
      <w:b/>
      <w:bCs/>
    </w:rPr>
  </w:style>
  <w:style w:type="character" w:customStyle="1" w:styleId="KommentaremneTegn">
    <w:name w:val="Kommentaremne Tegn"/>
    <w:basedOn w:val="KommentartekstTegn"/>
    <w:link w:val="Kommentaremne"/>
    <w:uiPriority w:val="99"/>
    <w:semiHidden/>
    <w:rsid w:val="00531B2E"/>
    <w:rPr>
      <w:b/>
      <w:bCs/>
      <w:sz w:val="20"/>
      <w:szCs w:val="20"/>
    </w:rPr>
  </w:style>
  <w:style w:type="character" w:customStyle="1" w:styleId="Overskrift3Tegn">
    <w:name w:val="Overskrift 3 Tegn"/>
    <w:aliases w:val="Fed kursiv Tegn"/>
    <w:basedOn w:val="Standardskrifttypeiafsnit"/>
    <w:link w:val="Overskrift3"/>
    <w:uiPriority w:val="9"/>
    <w:semiHidden/>
    <w:rsid w:val="000339D1"/>
    <w:rPr>
      <w:rFonts w:asciiTheme="majorHAnsi" w:eastAsiaTheme="majorEastAsia" w:hAnsiTheme="majorHAnsi" w:cstheme="majorBidi"/>
      <w:b/>
      <w:bCs/>
      <w:i/>
      <w:color w:val="000000" w:themeColor="text1"/>
      <w:sz w:val="24"/>
    </w:rPr>
  </w:style>
  <w:style w:type="character" w:customStyle="1" w:styleId="Overskrift4Tegn">
    <w:name w:val="Overskrift 4 Tegn"/>
    <w:basedOn w:val="Standardskrifttypeiafsnit"/>
    <w:link w:val="Overskrift4"/>
    <w:uiPriority w:val="9"/>
    <w:semiHidden/>
    <w:rsid w:val="00027751"/>
    <w:rPr>
      <w:rFonts w:asciiTheme="majorHAnsi" w:eastAsiaTheme="majorEastAsia" w:hAnsiTheme="majorHAnsi" w:cstheme="majorBidi"/>
      <w:b/>
      <w:bCs/>
      <w:i/>
      <w:iCs/>
      <w:color w:val="8E8A7F" w:themeColor="accent1"/>
    </w:rPr>
  </w:style>
  <w:style w:type="character" w:customStyle="1" w:styleId="Overskrift5Tegn">
    <w:name w:val="Overskrift 5 Tegn"/>
    <w:basedOn w:val="Standardskrifttypeiafsnit"/>
    <w:link w:val="Overskrift5"/>
    <w:uiPriority w:val="9"/>
    <w:semiHidden/>
    <w:rsid w:val="00027751"/>
    <w:rPr>
      <w:rFonts w:asciiTheme="majorHAnsi" w:eastAsiaTheme="majorEastAsia" w:hAnsiTheme="majorHAnsi" w:cstheme="majorBidi"/>
      <w:color w:val="46443E" w:themeColor="accent1" w:themeShade="7F"/>
    </w:rPr>
  </w:style>
  <w:style w:type="character" w:customStyle="1" w:styleId="Overskrift6Tegn">
    <w:name w:val="Overskrift 6 Tegn"/>
    <w:basedOn w:val="Standardskrifttypeiafsnit"/>
    <w:link w:val="Overskrift6"/>
    <w:uiPriority w:val="9"/>
    <w:semiHidden/>
    <w:rsid w:val="00027751"/>
    <w:rPr>
      <w:rFonts w:asciiTheme="majorHAnsi" w:eastAsiaTheme="majorEastAsia" w:hAnsiTheme="majorHAnsi" w:cstheme="majorBidi"/>
      <w:i/>
      <w:iCs/>
      <w:color w:val="46443E" w:themeColor="accent1" w:themeShade="7F"/>
    </w:rPr>
  </w:style>
  <w:style w:type="character" w:customStyle="1" w:styleId="Overskrift7Tegn">
    <w:name w:val="Overskrift 7 Tegn"/>
    <w:basedOn w:val="Standardskrifttypeiafsnit"/>
    <w:link w:val="Overskrift7"/>
    <w:uiPriority w:val="9"/>
    <w:semiHidden/>
    <w:rsid w:val="00027751"/>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027751"/>
    <w:rPr>
      <w:rFonts w:asciiTheme="majorHAnsi" w:eastAsiaTheme="majorEastAsia" w:hAnsiTheme="majorHAnsi" w:cstheme="majorBidi"/>
      <w:color w:val="8E8A7F" w:themeColor="accent1"/>
      <w:sz w:val="20"/>
      <w:szCs w:val="20"/>
    </w:rPr>
  </w:style>
  <w:style w:type="character" w:customStyle="1" w:styleId="Overskrift9Tegn">
    <w:name w:val="Overskrift 9 Tegn"/>
    <w:basedOn w:val="Standardskrifttypeiafsnit"/>
    <w:link w:val="Overskrift9"/>
    <w:uiPriority w:val="9"/>
    <w:semiHidden/>
    <w:rsid w:val="00027751"/>
    <w:rPr>
      <w:rFonts w:asciiTheme="majorHAnsi" w:eastAsiaTheme="majorEastAsia" w:hAnsiTheme="majorHAnsi" w:cstheme="majorBidi"/>
      <w:i/>
      <w:iCs/>
      <w:color w:val="404040" w:themeColor="text1" w:themeTint="BF"/>
      <w:sz w:val="20"/>
      <w:szCs w:val="20"/>
    </w:rPr>
  </w:style>
  <w:style w:type="paragraph" w:styleId="Billedtekst">
    <w:name w:val="caption"/>
    <w:basedOn w:val="Normal"/>
    <w:next w:val="Normal"/>
    <w:uiPriority w:val="35"/>
    <w:semiHidden/>
    <w:unhideWhenUsed/>
    <w:qFormat/>
    <w:rsid w:val="00027751"/>
    <w:pPr>
      <w:spacing w:line="240" w:lineRule="auto"/>
    </w:pPr>
    <w:rPr>
      <w:b/>
      <w:bCs/>
      <w:color w:val="8E8A7F" w:themeColor="accent1"/>
      <w:sz w:val="18"/>
      <w:szCs w:val="18"/>
    </w:rPr>
  </w:style>
  <w:style w:type="character" w:styleId="Fremhv">
    <w:name w:val="Emphasis"/>
    <w:basedOn w:val="Standardskrifttypeiafsnit"/>
    <w:uiPriority w:val="20"/>
    <w:rsid w:val="009529E3"/>
    <w:rPr>
      <w:i/>
      <w:iCs/>
    </w:rPr>
  </w:style>
  <w:style w:type="paragraph" w:styleId="Overskrift">
    <w:name w:val="TOC Heading"/>
    <w:basedOn w:val="Overskrift1"/>
    <w:next w:val="Normal"/>
    <w:uiPriority w:val="39"/>
    <w:semiHidden/>
    <w:unhideWhenUsed/>
    <w:qFormat/>
    <w:rsid w:val="00027751"/>
    <w:pPr>
      <w:outlineLvl w:val="9"/>
    </w:pPr>
  </w:style>
  <w:style w:type="table" w:styleId="Almindeligtabel1">
    <w:name w:val="Plain Table 1"/>
    <w:basedOn w:val="Tabel-Normal"/>
    <w:uiPriority w:val="41"/>
    <w:rsid w:val="00EA36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4">
    <w:name w:val="Plain Table 4"/>
    <w:basedOn w:val="Tabel-Normal"/>
    <w:uiPriority w:val="44"/>
    <w:rsid w:val="00EA362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afsnit">
    <w:name w:val="List Paragraph"/>
    <w:aliases w:val="Bullets"/>
    <w:basedOn w:val="Normal"/>
    <w:uiPriority w:val="34"/>
    <w:qFormat/>
    <w:rsid w:val="00B04CF3"/>
    <w:pPr>
      <w:numPr>
        <w:numId w:val="2"/>
      </w:numPr>
      <w:contextualSpacing/>
    </w:pPr>
  </w:style>
  <w:style w:type="paragraph" w:customStyle="1" w:styleId="Kapitel">
    <w:name w:val="Kapitel"/>
    <w:basedOn w:val="Overskrift1"/>
    <w:next w:val="Brdtekst"/>
    <w:qFormat/>
    <w:rsid w:val="00850312"/>
    <w:pPr>
      <w:numPr>
        <w:numId w:val="1"/>
      </w:numPr>
      <w:tabs>
        <w:tab w:val="left" w:pos="567"/>
      </w:tabs>
      <w:ind w:left="567" w:hanging="567"/>
    </w:pPr>
    <w:rPr>
      <w:rFonts w:asciiTheme="minorHAnsi" w:hAnsiTheme="minorHAnsi" w:cstheme="minorHAnsi"/>
      <w:b w:val="0"/>
      <w:sz w:val="36"/>
      <w:szCs w:val="36"/>
    </w:rPr>
  </w:style>
  <w:style w:type="paragraph" w:styleId="Brdtekst">
    <w:name w:val="Body Text"/>
    <w:basedOn w:val="Normal"/>
    <w:link w:val="BrdtekstTegn"/>
    <w:uiPriority w:val="99"/>
    <w:unhideWhenUsed/>
    <w:qFormat/>
    <w:rsid w:val="00A94916"/>
  </w:style>
  <w:style w:type="character" w:customStyle="1" w:styleId="BrdtekstTegn">
    <w:name w:val="Brødtekst Tegn"/>
    <w:basedOn w:val="Standardskrifttypeiafsnit"/>
    <w:link w:val="Brdtekst"/>
    <w:uiPriority w:val="99"/>
    <w:rsid w:val="00A94916"/>
    <w:rPr>
      <w:sz w:val="24"/>
    </w:rPr>
  </w:style>
  <w:style w:type="numbering" w:customStyle="1" w:styleId="Aktuelliste1">
    <w:name w:val="Aktuel liste1"/>
    <w:uiPriority w:val="99"/>
    <w:rsid w:val="000339D1"/>
    <w:pPr>
      <w:numPr>
        <w:numId w:val="3"/>
      </w:numPr>
    </w:pPr>
  </w:style>
  <w:style w:type="character" w:styleId="Hyperlink">
    <w:name w:val="Hyperlink"/>
    <w:basedOn w:val="Standardskrifttypeiafsnit"/>
    <w:uiPriority w:val="99"/>
    <w:unhideWhenUsed/>
    <w:rsid w:val="009529E3"/>
    <w:rPr>
      <w:color w:val="314C83" w:themeColor="hyperlink"/>
      <w:u w:val="single"/>
    </w:rPr>
  </w:style>
  <w:style w:type="paragraph" w:styleId="Sidehoved">
    <w:name w:val="header"/>
    <w:basedOn w:val="Normal"/>
    <w:link w:val="SidehovedTegn"/>
    <w:uiPriority w:val="99"/>
    <w:unhideWhenUsed/>
    <w:rsid w:val="00D27252"/>
    <w:pPr>
      <w:tabs>
        <w:tab w:val="center" w:pos="4819"/>
        <w:tab w:val="right" w:pos="9638"/>
      </w:tabs>
      <w:spacing w:before="0" w:line="240" w:lineRule="auto"/>
    </w:pPr>
  </w:style>
  <w:style w:type="character" w:customStyle="1" w:styleId="SidehovedTegn">
    <w:name w:val="Sidehoved Tegn"/>
    <w:basedOn w:val="Standardskrifttypeiafsnit"/>
    <w:link w:val="Sidehoved"/>
    <w:uiPriority w:val="99"/>
    <w:rsid w:val="00D27252"/>
    <w:rPr>
      <w:sz w:val="24"/>
    </w:rPr>
  </w:style>
  <w:style w:type="paragraph" w:styleId="Sidefod">
    <w:name w:val="footer"/>
    <w:basedOn w:val="Normal"/>
    <w:link w:val="SidefodTegn"/>
    <w:uiPriority w:val="99"/>
    <w:unhideWhenUsed/>
    <w:rsid w:val="00D27252"/>
    <w:pPr>
      <w:tabs>
        <w:tab w:val="center" w:pos="4819"/>
        <w:tab w:val="right" w:pos="9638"/>
      </w:tabs>
      <w:spacing w:before="0" w:line="240" w:lineRule="auto"/>
    </w:pPr>
  </w:style>
  <w:style w:type="character" w:customStyle="1" w:styleId="SidefodTegn">
    <w:name w:val="Sidefod Tegn"/>
    <w:basedOn w:val="Standardskrifttypeiafsnit"/>
    <w:link w:val="Sidefod"/>
    <w:uiPriority w:val="99"/>
    <w:rsid w:val="00D27252"/>
    <w:rPr>
      <w:sz w:val="24"/>
    </w:rPr>
  </w:style>
  <w:style w:type="character" w:styleId="Pladsholdertekst">
    <w:name w:val="Placeholder Text"/>
    <w:basedOn w:val="Standardskrifttypeiafsnit"/>
    <w:uiPriority w:val="99"/>
    <w:semiHidden/>
    <w:rsid w:val="00D2725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258032">
      <w:bodyDiv w:val="1"/>
      <w:marLeft w:val="0"/>
      <w:marRight w:val="0"/>
      <w:marTop w:val="0"/>
      <w:marBottom w:val="0"/>
      <w:divBdr>
        <w:top w:val="none" w:sz="0" w:space="0" w:color="auto"/>
        <w:left w:val="none" w:sz="0" w:space="0" w:color="auto"/>
        <w:bottom w:val="none" w:sz="0" w:space="0" w:color="auto"/>
        <w:right w:val="none" w:sz="0" w:space="0" w:color="auto"/>
      </w:divBdr>
      <w:divsChild>
        <w:div w:id="1889536466">
          <w:marLeft w:val="720"/>
          <w:marRight w:val="0"/>
          <w:marTop w:val="200"/>
          <w:marBottom w:val="0"/>
          <w:divBdr>
            <w:top w:val="none" w:sz="0" w:space="0" w:color="auto"/>
            <w:left w:val="none" w:sz="0" w:space="0" w:color="auto"/>
            <w:bottom w:val="none" w:sz="0" w:space="0" w:color="auto"/>
            <w:right w:val="none" w:sz="0" w:space="0" w:color="auto"/>
          </w:divBdr>
        </w:div>
        <w:div w:id="1335760320">
          <w:marLeft w:val="720"/>
          <w:marRight w:val="0"/>
          <w:marTop w:val="200"/>
          <w:marBottom w:val="0"/>
          <w:divBdr>
            <w:top w:val="none" w:sz="0" w:space="0" w:color="auto"/>
            <w:left w:val="none" w:sz="0" w:space="0" w:color="auto"/>
            <w:bottom w:val="none" w:sz="0" w:space="0" w:color="auto"/>
            <w:right w:val="none" w:sz="0" w:space="0" w:color="auto"/>
          </w:divBdr>
        </w:div>
        <w:div w:id="1190216853">
          <w:marLeft w:val="720"/>
          <w:marRight w:val="0"/>
          <w:marTop w:val="200"/>
          <w:marBottom w:val="0"/>
          <w:divBdr>
            <w:top w:val="none" w:sz="0" w:space="0" w:color="auto"/>
            <w:left w:val="none" w:sz="0" w:space="0" w:color="auto"/>
            <w:bottom w:val="none" w:sz="0" w:space="0" w:color="auto"/>
            <w:right w:val="none" w:sz="0" w:space="0" w:color="auto"/>
          </w:divBdr>
        </w:div>
      </w:divsChild>
    </w:div>
    <w:div w:id="384260789">
      <w:bodyDiv w:val="1"/>
      <w:marLeft w:val="0"/>
      <w:marRight w:val="0"/>
      <w:marTop w:val="0"/>
      <w:marBottom w:val="0"/>
      <w:divBdr>
        <w:top w:val="none" w:sz="0" w:space="0" w:color="auto"/>
        <w:left w:val="none" w:sz="0" w:space="0" w:color="auto"/>
        <w:bottom w:val="none" w:sz="0" w:space="0" w:color="auto"/>
        <w:right w:val="none" w:sz="0" w:space="0" w:color="auto"/>
      </w:divBdr>
    </w:div>
    <w:div w:id="1277179339">
      <w:bodyDiv w:val="1"/>
      <w:marLeft w:val="0"/>
      <w:marRight w:val="0"/>
      <w:marTop w:val="0"/>
      <w:marBottom w:val="0"/>
      <w:divBdr>
        <w:top w:val="none" w:sz="0" w:space="0" w:color="auto"/>
        <w:left w:val="none" w:sz="0" w:space="0" w:color="auto"/>
        <w:bottom w:val="none" w:sz="0" w:space="0" w:color="auto"/>
        <w:right w:val="none" w:sz="0" w:space="0" w:color="auto"/>
      </w:divBdr>
    </w:div>
    <w:div w:id="1335455852">
      <w:bodyDiv w:val="1"/>
      <w:marLeft w:val="0"/>
      <w:marRight w:val="0"/>
      <w:marTop w:val="0"/>
      <w:marBottom w:val="0"/>
      <w:divBdr>
        <w:top w:val="none" w:sz="0" w:space="0" w:color="auto"/>
        <w:left w:val="none" w:sz="0" w:space="0" w:color="auto"/>
        <w:bottom w:val="none" w:sz="0" w:space="0" w:color="auto"/>
        <w:right w:val="none" w:sz="0" w:space="0" w:color="auto"/>
      </w:divBdr>
    </w:div>
    <w:div w:id="1540582916">
      <w:bodyDiv w:val="1"/>
      <w:marLeft w:val="0"/>
      <w:marRight w:val="0"/>
      <w:marTop w:val="0"/>
      <w:marBottom w:val="0"/>
      <w:divBdr>
        <w:top w:val="none" w:sz="0" w:space="0" w:color="auto"/>
        <w:left w:val="none" w:sz="0" w:space="0" w:color="auto"/>
        <w:bottom w:val="none" w:sz="0" w:space="0" w:color="auto"/>
        <w:right w:val="none" w:sz="0" w:space="0" w:color="auto"/>
      </w:divBdr>
    </w:div>
    <w:div w:id="1619024778">
      <w:bodyDiv w:val="1"/>
      <w:marLeft w:val="0"/>
      <w:marRight w:val="0"/>
      <w:marTop w:val="0"/>
      <w:marBottom w:val="0"/>
      <w:divBdr>
        <w:top w:val="none" w:sz="0" w:space="0" w:color="auto"/>
        <w:left w:val="none" w:sz="0" w:space="0" w:color="auto"/>
        <w:bottom w:val="none" w:sz="0" w:space="0" w:color="auto"/>
        <w:right w:val="none" w:sz="0" w:space="0" w:color="auto"/>
      </w:divBdr>
    </w:div>
    <w:div w:id="1704864303">
      <w:bodyDiv w:val="1"/>
      <w:marLeft w:val="0"/>
      <w:marRight w:val="0"/>
      <w:marTop w:val="0"/>
      <w:marBottom w:val="0"/>
      <w:divBdr>
        <w:top w:val="none" w:sz="0" w:space="0" w:color="auto"/>
        <w:left w:val="none" w:sz="0" w:space="0" w:color="auto"/>
        <w:bottom w:val="none" w:sz="0" w:space="0" w:color="auto"/>
        <w:right w:val="none" w:sz="0" w:space="0" w:color="auto"/>
      </w:divBdr>
    </w:div>
    <w:div w:id="1856262691">
      <w:bodyDiv w:val="1"/>
      <w:marLeft w:val="0"/>
      <w:marRight w:val="0"/>
      <w:marTop w:val="0"/>
      <w:marBottom w:val="0"/>
      <w:divBdr>
        <w:top w:val="none" w:sz="0" w:space="0" w:color="auto"/>
        <w:left w:val="none" w:sz="0" w:space="0" w:color="auto"/>
        <w:bottom w:val="none" w:sz="0" w:space="0" w:color="auto"/>
        <w:right w:val="none" w:sz="0" w:space="0" w:color="auto"/>
      </w:divBdr>
    </w:div>
    <w:div w:id="1896970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eldresagen.dk/presse/viden-om-aeldre/fremtidsstudiet/fremtidsstudiet-2021-til-forskere-fagfolk"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AppData\Local\Microsoft\Windows\INetCache\Content.Outlook\A76GK71X\Skabelon%20afrapportering%20store%20projek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elt"/>
          <w:gallery w:val="placeholder"/>
        </w:category>
        <w:types>
          <w:type w:val="bbPlcHdr"/>
        </w:types>
        <w:behaviors>
          <w:behavior w:val="content"/>
        </w:behaviors>
        <w:guid w:val="{1780CCF5-10B5-4FAD-8F7D-C9AF63E48657}"/>
      </w:docPartPr>
      <w:docPartBody>
        <w:p w:rsidR="00000000" w:rsidRDefault="00DC00F6">
          <w:r w:rsidRPr="00C50B98">
            <w:rPr>
              <w:rStyle w:val="Pladsholdertekst"/>
            </w:rPr>
            <w:t>Klik eller tryk her for at skrive tekst.</w:t>
          </w:r>
        </w:p>
      </w:docPartBody>
    </w:docPart>
    <w:docPart>
      <w:docPartPr>
        <w:name w:val="8323985B0C9B44ABBA2DB88484000EAF"/>
        <w:category>
          <w:name w:val="Generelt"/>
          <w:gallery w:val="placeholder"/>
        </w:category>
        <w:types>
          <w:type w:val="bbPlcHdr"/>
        </w:types>
        <w:behaviors>
          <w:behavior w:val="content"/>
        </w:behaviors>
        <w:guid w:val="{07F69963-E429-4F3C-91B1-1EB6CDB6218E}"/>
      </w:docPartPr>
      <w:docPartBody>
        <w:p w:rsidR="00000000" w:rsidRDefault="00DC00F6" w:rsidP="00DC00F6">
          <w:pPr>
            <w:pStyle w:val="8323985B0C9B44ABBA2DB88484000EAF"/>
          </w:pPr>
          <w:r w:rsidRPr="00C50B98">
            <w:rPr>
              <w:rStyle w:val="Pladsholdertekst"/>
            </w:rPr>
            <w:t>Klik eller tryk for at angive en dato.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Overskrifter C">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0F6"/>
    <w:rsid w:val="00DC00F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DC00F6"/>
    <w:rPr>
      <w:color w:val="808080"/>
    </w:rPr>
  </w:style>
  <w:style w:type="paragraph" w:customStyle="1" w:styleId="8323985B0C9B44ABBA2DB88484000EAF">
    <w:name w:val="8323985B0C9B44ABBA2DB88484000EAF"/>
    <w:rsid w:val="00DC00F6"/>
    <w:pPr>
      <w:spacing w:before="360" w:after="0" w:line="360" w:lineRule="auto"/>
    </w:pPr>
    <w:rPr>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Fremtidsstudiet 2021">
  <a:themeElements>
    <a:clrScheme name="Ældre Sagen 2020 6">
      <a:dk1>
        <a:srgbClr val="000000"/>
      </a:dk1>
      <a:lt1>
        <a:srgbClr val="FFFFFF"/>
      </a:lt1>
      <a:dk2>
        <a:srgbClr val="324248"/>
      </a:dk2>
      <a:lt2>
        <a:srgbClr val="D3D2C3"/>
      </a:lt2>
      <a:accent1>
        <a:srgbClr val="8E8A7F"/>
      </a:accent1>
      <a:accent2>
        <a:srgbClr val="45535A"/>
      </a:accent2>
      <a:accent3>
        <a:srgbClr val="6DA7AF"/>
      </a:accent3>
      <a:accent4>
        <a:srgbClr val="8393BC"/>
      </a:accent4>
      <a:accent5>
        <a:srgbClr val="AB0066"/>
      </a:accent5>
      <a:accent6>
        <a:srgbClr val="111535"/>
      </a:accent6>
      <a:hlink>
        <a:srgbClr val="314C83"/>
      </a:hlink>
      <a:folHlink>
        <a:srgbClr val="5C2C56"/>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ew_Template4">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solidFill>
            <a:schemeClr val="accent1">
              <a:lumMod val="50000"/>
            </a:schemeClr>
          </a:solidFill>
          <a:miter lim="400000"/>
        </a:ln>
        <a:effectLst/>
      </a:spPr>
      <a:bodyPr rot="0" spcFirstLastPara="1" vertOverflow="overflow" horzOverflow="overflow" vert="horz" wrap="square" lIns="50800" tIns="50800" rIns="50800" bIns="50800" numCol="1" spcCol="38100" rtlCol="0" fromWordArt="0" anchor="ctr" anchorCtr="0" forceAA="0" compatLnSpc="1">
        <a:prstTxWarp prst="textNoShape">
          <a:avLst/>
        </a:prstTxWarp>
        <a:spAutoFit/>
      </a:bodyPr>
      <a:lstStyle>
        <a:defPPr marL="0" marR="0" indent="0" algn="ctr" defTabSz="584200" rtl="0" fontAlgn="auto" latinLnBrk="1" hangingPunct="0">
          <a:lnSpc>
            <a:spcPct val="100000"/>
          </a:lnSpc>
          <a:spcBef>
            <a:spcPts val="0"/>
          </a:spcBef>
          <a:spcAft>
            <a:spcPts val="0"/>
          </a:spcAft>
          <a:buClrTx/>
          <a:buSzTx/>
          <a:buFontTx/>
          <a:buNone/>
          <a:tabLst/>
          <a:defRPr kumimoji="0" sz="2700" b="0" i="0" u="none" strike="noStrike" cap="none" spc="0" normalizeH="0" baseline="0" dirty="0" err="1" smtClean="0">
            <a:solidFill>
              <a:srgbClr val="FFFFFF"/>
            </a:solidFill>
            <a:uFillTx/>
            <a:ea typeface="Palatino"/>
            <a:cs typeface="Palatino"/>
            <a:sym typeface="Palatino"/>
          </a:defRPr>
        </a:defPPr>
      </a:lstStyle>
      <a:style>
        <a:lnRef idx="0">
          <a:scrgbClr r="0" g="0" b="0"/>
        </a:lnRef>
        <a:fillRef idx="0">
          <a:scrgbClr r="0" g="0" b="0"/>
        </a:fillRef>
        <a:effectRef idx="0">
          <a:scrgbClr r="0" g="0" b="0"/>
        </a:effectRef>
        <a:fontRef idx="none"/>
      </a:style>
    </a:spDef>
    <a:lnDef>
      <a:spPr>
        <a:noFill/>
        <a:ln w="25400" cap="flat">
          <a:solidFill>
            <a:srgbClr val="414141"/>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defTabSz="584200" rtl="0" fontAlgn="auto" latinLnBrk="1" hangingPunct="0">
          <a:lnSpc>
            <a:spcPct val="100000"/>
          </a:lnSpc>
          <a:spcBef>
            <a:spcPts val="0"/>
          </a:spcBef>
          <a:spcAft>
            <a:spcPts val="0"/>
          </a:spcAft>
          <a:buClrTx/>
          <a:buSzTx/>
          <a:buFontTx/>
          <a:buNone/>
          <a:tabLst/>
          <a:defRPr kumimoji="0" sz="2400" b="0" i="0" u="none" strike="noStrike" cap="none" spc="0" normalizeH="0" baseline="0" dirty="0" err="1" smtClean="0">
            <a:ln>
              <a:noFill/>
            </a:ln>
            <a:solidFill>
              <a:srgbClr val="414141"/>
            </a:solidFill>
            <a:effectLst/>
            <a:uFillTx/>
            <a:latin typeface="+mn-lt"/>
            <a:ea typeface="Palatino"/>
            <a:cs typeface="Palatino"/>
            <a:sym typeface="Palatino"/>
          </a:defRPr>
        </a:def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Fremtidsstudiet 2021" id="{C0DDC0A4-5E5F-714E-BA2B-398237AFF4FF}" vid="{252D8B76-5859-9E4C-9FFC-A546C5AC03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73A01-4BE3-4F79-A203-29522C32E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Skabelon afrapportering store projekter</Template>
  <TotalTime>1</TotalTime>
  <Pages>6</Pages>
  <Words>328</Words>
  <Characters>2001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Ældre Sagen</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Skafte</dc:creator>
  <cp:lastModifiedBy>Sarah Skafte</cp:lastModifiedBy>
  <cp:revision>2</cp:revision>
  <cp:lastPrinted>2016-11-28T09:20:00Z</cp:lastPrinted>
  <dcterms:created xsi:type="dcterms:W3CDTF">2023-07-17T12:41:00Z</dcterms:created>
  <dcterms:modified xsi:type="dcterms:W3CDTF">2023-07-17T12:41:00Z</dcterms:modified>
</cp:coreProperties>
</file>